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EA5F" w14:textId="77777777" w:rsidR="00460DA2" w:rsidRDefault="00000000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E951CB" wp14:editId="66F3C6D0">
            <wp:simplePos x="0" y="0"/>
            <wp:positionH relativeFrom="column">
              <wp:posOffset>4871164</wp:posOffset>
            </wp:positionH>
            <wp:positionV relativeFrom="paragraph">
              <wp:posOffset>5038</wp:posOffset>
            </wp:positionV>
            <wp:extent cx="1217157" cy="1271875"/>
            <wp:effectExtent l="0" t="0" r="2043" b="4475"/>
            <wp:wrapTopAndBottom/>
            <wp:docPr id="845416868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7157" cy="12718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" behindDoc="0" locked="0" layoutInCell="1" allowOverlap="1" wp14:anchorId="311F133F" wp14:editId="10323121">
            <wp:simplePos x="0" y="0"/>
            <wp:positionH relativeFrom="column">
              <wp:posOffset>15124</wp:posOffset>
            </wp:positionH>
            <wp:positionV relativeFrom="paragraph">
              <wp:posOffset>4315</wp:posOffset>
            </wp:positionV>
            <wp:extent cx="2410916" cy="1214277"/>
            <wp:effectExtent l="0" t="0" r="8434" b="4923"/>
            <wp:wrapTopAndBottom/>
            <wp:docPr id="268000669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0916" cy="12142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sz w:val="28"/>
          <w:szCs w:val="28"/>
          <w:lang w:eastAsia="ru-RU"/>
        </w:rPr>
        <w:t xml:space="preserve">            Председателю Совета ветеранов и Директору Ассоциации Совета     ветеранов войны и труда Минэнерго России  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Пешкуну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В. А.                                           </w:t>
      </w:r>
    </w:p>
    <w:p w14:paraId="7BB40A09" w14:textId="77777777" w:rsidR="00460DA2" w:rsidRDefault="00000000">
      <w:pPr>
        <w:pStyle w:val="Standard"/>
        <w:keepNext/>
        <w:outlineLvl w:val="0"/>
      </w:pPr>
      <w:r>
        <w:rPr>
          <w:rFonts w:eastAsia="Times New Roman"/>
          <w:b/>
          <w:sz w:val="32"/>
          <w:szCs w:val="32"/>
          <w:lang w:eastAsia="ru-RU"/>
        </w:rPr>
        <w:t xml:space="preserve">                 </w:t>
      </w:r>
      <w:r>
        <w:rPr>
          <w:rFonts w:ascii="Monotype Corsiva" w:eastAsia="Times New Roman" w:hAnsi="Monotype Corsiva"/>
          <w:b/>
          <w:sz w:val="36"/>
          <w:szCs w:val="36"/>
          <w:lang w:eastAsia="ru-RU"/>
        </w:rPr>
        <w:t xml:space="preserve">                 </w:t>
      </w:r>
      <w:r>
        <w:rPr>
          <w:rFonts w:ascii="Monotype Corsiva" w:eastAsia="Times New Roman" w:hAnsi="Monotype Corsiva"/>
          <w:b/>
          <w:sz w:val="32"/>
          <w:szCs w:val="32"/>
          <w:lang w:eastAsia="ru-RU"/>
        </w:rPr>
        <w:t>Уважаемый Владимир Андреевич!</w:t>
      </w:r>
      <w:bookmarkStart w:id="0" w:name="_Hlk160799274"/>
      <w:bookmarkEnd w:id="0"/>
    </w:p>
    <w:p w14:paraId="44F1FF12" w14:textId="77777777" w:rsidR="00460DA2" w:rsidRDefault="00000000">
      <w:pPr>
        <w:pStyle w:val="Standard"/>
        <w:keepNext/>
        <w:jc w:val="both"/>
        <w:outlineLvl w:val="0"/>
      </w:pPr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 xml:space="preserve">Примите мои искренние поздравления и наилучшие пожелания Вам и </w:t>
      </w:r>
      <w:r>
        <w:rPr>
          <w:rFonts w:ascii="Monotype Corsiva" w:eastAsia="Times New Roman" w:hAnsi="Monotype Corsiva"/>
          <w:b/>
          <w:bCs/>
          <w:i/>
          <w:sz w:val="28"/>
          <w:szCs w:val="28"/>
          <w:lang w:eastAsia="ru-RU"/>
        </w:rPr>
        <w:t>коллегам по Совету Ветеранов</w:t>
      </w:r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 xml:space="preserve"> энергетики войны и труда по случаю   Знаменательного Исторического Юбилея — 80 - </w:t>
      </w:r>
      <w:proofErr w:type="spellStart"/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>летия</w:t>
      </w:r>
      <w:proofErr w:type="spellEnd"/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 xml:space="preserve"> со дня окончания  второй мировой войны в Европе и Исторической Победы СССР (Советского народа)  в Великой Отечественной войне 1941-1945 гг. над  фашистской Германией и её союзниками.  </w:t>
      </w:r>
    </w:p>
    <w:p w14:paraId="12D31C80" w14:textId="77777777" w:rsidR="00460DA2" w:rsidRDefault="00000000">
      <w:pPr>
        <w:pStyle w:val="Standard"/>
        <w:keepNext/>
        <w:jc w:val="both"/>
        <w:outlineLvl w:val="0"/>
      </w:pPr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>От всей души желаю ВАМ, уважаемый</w:t>
      </w:r>
      <w:r>
        <w:rPr>
          <w:rFonts w:ascii="Monotype Corsiva" w:eastAsia="Times New Roman" w:hAnsi="Monotype Corsiva"/>
          <w:b/>
          <w:sz w:val="32"/>
          <w:szCs w:val="32"/>
          <w:lang w:eastAsia="ru-RU"/>
        </w:rPr>
        <w:t xml:space="preserve"> Владимир Андреевич и </w:t>
      </w:r>
      <w:r>
        <w:rPr>
          <w:rFonts w:ascii="Monotype Corsiva" w:eastAsia="Times New Roman" w:hAnsi="Monotype Corsiva"/>
          <w:b/>
          <w:bCs/>
          <w:i/>
          <w:sz w:val="28"/>
          <w:szCs w:val="28"/>
          <w:lang w:eastAsia="ru-RU"/>
        </w:rPr>
        <w:t>коллегам по Совету Ветеранов</w:t>
      </w:r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 xml:space="preserve"> энергетики войны и труда в это непростое время здоровья, успешного прохождения трудовых и политических наступивших трудностей, оптимизма и твёрдой жизненной позиции, которую Вы всегда демонстрировали. Желаю обеспечить успех деятельности Совета ветеранов и, в меру возможностей, содействовать развитию и прогрессу отечественной электроэнергетики в достижении новых успехов </w:t>
      </w:r>
      <w:proofErr w:type="gramStart"/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>в  создании</w:t>
      </w:r>
      <w:proofErr w:type="gramEnd"/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 xml:space="preserve"> эффективной техники и технологий, и укреплении энергобезопасности нашей Родины. Надеюсь, что взаимопонимание и успешное сотрудничество Ветеранов </w:t>
      </w:r>
      <w:proofErr w:type="gramStart"/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>энергетики  и</w:t>
      </w:r>
      <w:proofErr w:type="gramEnd"/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 xml:space="preserve"> нынешнего поколения энергетиков станут определённым и полезным этапом развития в истории отечественной энергетики и будут способствовать развитию этой важной отрасли народного хозяйства.</w:t>
      </w:r>
    </w:p>
    <w:p w14:paraId="47F90E80" w14:textId="77777777" w:rsidR="00460DA2" w:rsidRDefault="00000000">
      <w:pPr>
        <w:pStyle w:val="Standard"/>
        <w:jc w:val="both"/>
      </w:pPr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 xml:space="preserve">    Крепкого здоровья, </w:t>
      </w:r>
      <w:proofErr w:type="gramStart"/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>благополучия  и</w:t>
      </w:r>
      <w:proofErr w:type="gramEnd"/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 xml:space="preserve"> удачи   Вам, Вашим близким и </w:t>
      </w:r>
      <w:proofErr w:type="gramStart"/>
      <w:r>
        <w:rPr>
          <w:rFonts w:ascii="Monotype Corsiva" w:eastAsia="Times New Roman" w:hAnsi="Monotype Corsiva"/>
          <w:b/>
          <w:i/>
          <w:sz w:val="28"/>
          <w:szCs w:val="28"/>
          <w:lang w:eastAsia="ru-RU"/>
        </w:rPr>
        <w:t>коллегам .</w:t>
      </w:r>
      <w:proofErr w:type="gramEnd"/>
      <w:r>
        <w:rPr>
          <w:rFonts w:ascii="Monotype Corsiva" w:eastAsia="Times New Roman" w:hAnsi="Monotype Corsiva"/>
          <w:b/>
          <w:sz w:val="28"/>
          <w:szCs w:val="28"/>
          <w:lang w:eastAsia="ru-RU"/>
        </w:rPr>
        <w:t xml:space="preserve">   </w:t>
      </w:r>
    </w:p>
    <w:p w14:paraId="38AE2096" w14:textId="77777777" w:rsidR="00460DA2" w:rsidRDefault="00000000">
      <w:pPr>
        <w:pStyle w:val="Standard"/>
        <w:jc w:val="both"/>
      </w:pPr>
      <w:r>
        <w:rPr>
          <w:rFonts w:ascii="Monotype Corsiva" w:eastAsia="Times New Roman" w:hAnsi="Monotype Corsiva"/>
          <w:b/>
          <w:sz w:val="28"/>
          <w:szCs w:val="28"/>
          <w:lang w:eastAsia="ru-RU"/>
        </w:rPr>
        <w:t xml:space="preserve">                                                   С уважением.              </w:t>
      </w:r>
    </w:p>
    <w:p w14:paraId="0B24FD67" w14:textId="77777777" w:rsidR="00460DA2" w:rsidRDefault="00000000">
      <w:pPr>
        <w:pStyle w:val="Standard"/>
        <w:jc w:val="both"/>
      </w:pPr>
      <w:r>
        <w:rPr>
          <w:rFonts w:eastAsia="Times New Roman"/>
          <w:b/>
          <w:sz w:val="28"/>
          <w:szCs w:val="28"/>
          <w:lang w:eastAsia="ru-RU"/>
        </w:rPr>
        <w:t>ПЕРМИНОВ Э.М. –</w:t>
      </w:r>
      <w:r>
        <w:rPr>
          <w:rFonts w:eastAsia="Times New Roman"/>
          <w:b/>
          <w:lang w:eastAsia="ru-RU"/>
        </w:rPr>
        <w:t xml:space="preserve"> Почётный энергетик Минэнерго России, Заслуженный работник ОАО «РАО ЕЭС России», Ветеран труда, Ветеран энергетики, Почётный профессор НИУ МЭИ.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9.05.2025 г.</w:t>
      </w:r>
    </w:p>
    <w:p w14:paraId="251A02E7" w14:textId="77777777" w:rsidR="00460DA2" w:rsidRDefault="00000000">
      <w:pPr>
        <w:pStyle w:val="Standard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937F46" wp14:editId="65869AC9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005078" cy="2962802"/>
            <wp:effectExtent l="0" t="0" r="5072" b="8998"/>
            <wp:wrapTopAndBottom/>
            <wp:docPr id="1562671463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078" cy="29628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1EE3161" w14:textId="77777777" w:rsidR="00460DA2" w:rsidRDefault="00460DA2">
      <w:pPr>
        <w:pStyle w:val="Standard"/>
        <w:jc w:val="both"/>
        <w:rPr>
          <w:rFonts w:eastAsia="Times New Roman"/>
          <w:b/>
          <w:lang w:eastAsia="ru-RU"/>
        </w:rPr>
      </w:pPr>
    </w:p>
    <w:sectPr w:rsidR="00460DA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3F1F" w14:textId="77777777" w:rsidR="00570434" w:rsidRDefault="00570434">
      <w:r>
        <w:separator/>
      </w:r>
    </w:p>
  </w:endnote>
  <w:endnote w:type="continuationSeparator" w:id="0">
    <w:p w14:paraId="3A27EF95" w14:textId="77777777" w:rsidR="00570434" w:rsidRDefault="0057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426A" w14:textId="77777777" w:rsidR="00570434" w:rsidRDefault="00570434">
      <w:r>
        <w:rPr>
          <w:color w:val="000000"/>
        </w:rPr>
        <w:separator/>
      </w:r>
    </w:p>
  </w:footnote>
  <w:footnote w:type="continuationSeparator" w:id="0">
    <w:p w14:paraId="084C144A" w14:textId="77777777" w:rsidR="00570434" w:rsidRDefault="00570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60DA2"/>
    <w:rsid w:val="00460DA2"/>
    <w:rsid w:val="00570434"/>
    <w:rsid w:val="006A490D"/>
    <w:rsid w:val="00C85F4D"/>
    <w:rsid w:val="00F3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937E"/>
  <w15:docId w15:val="{2CBA1E93-BA24-4FFF-8FDF-F647D155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</dc:creator>
  <cp:lastModifiedBy>Parkers Parkers</cp:lastModifiedBy>
  <cp:revision>2</cp:revision>
  <dcterms:created xsi:type="dcterms:W3CDTF">2025-05-12T15:55:00Z</dcterms:created>
  <dcterms:modified xsi:type="dcterms:W3CDTF">2025-05-12T15:55:00Z</dcterms:modified>
</cp:coreProperties>
</file>